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B65B85" w14:textId="77777777" w:rsidR="00E32128" w:rsidRDefault="00E32128" w:rsidP="00996366">
      <w:pPr>
        <w:spacing w:line="360" w:lineRule="auto"/>
      </w:pPr>
    </w:p>
    <w:p w14:paraId="5FE1CC5D" w14:textId="77777777" w:rsidR="005050F5" w:rsidRDefault="005050F5" w:rsidP="00996366">
      <w:pPr>
        <w:spacing w:line="360" w:lineRule="auto"/>
      </w:pPr>
    </w:p>
    <w:p w14:paraId="676907F2" w14:textId="328AE17E" w:rsidR="00996366" w:rsidRPr="00996366" w:rsidRDefault="00510AD6" w:rsidP="00996366">
      <w:pPr>
        <w:autoSpaceDE w:val="0"/>
        <w:autoSpaceDN w:val="0"/>
        <w:adjustRightInd w:val="0"/>
        <w:spacing w:after="10" w:line="360" w:lineRule="auto"/>
        <w:ind w:left="29"/>
        <w:rPr>
          <w:rFonts w:ascii="Arial" w:hAnsi="Arial" w:cs="Arial"/>
          <w:b/>
          <w:bCs/>
          <w:color w:val="1A1A1A"/>
          <w:kern w:val="1"/>
          <w:sz w:val="36"/>
          <w:szCs w:val="36"/>
        </w:rPr>
      </w:pPr>
      <w:r w:rsidRPr="00996366">
        <w:rPr>
          <w:rFonts w:ascii="Arial" w:hAnsi="Arial" w:cs="Arial"/>
          <w:b/>
          <w:bCs/>
          <w:color w:val="000000"/>
          <w:sz w:val="36"/>
          <w:szCs w:val="36"/>
        </w:rPr>
        <w:t>Learner Registration Form</w:t>
      </w:r>
      <w:r w:rsidRPr="00996366">
        <w:rPr>
          <w:rFonts w:ascii="Arial" w:hAnsi="Arial" w:cs="Arial"/>
          <w:b/>
          <w:bCs/>
          <w:color w:val="1A1A1A"/>
          <w:kern w:val="1"/>
          <w:sz w:val="36"/>
          <w:szCs w:val="36"/>
        </w:rPr>
        <w:t xml:space="preserve"> </w:t>
      </w:r>
    </w:p>
    <w:p w14:paraId="71113D2B" w14:textId="77777777" w:rsidR="00996366" w:rsidRPr="00996366" w:rsidRDefault="00996366" w:rsidP="00996366">
      <w:pPr>
        <w:pStyle w:val="Heading2"/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6366">
        <w:rPr>
          <w:rFonts w:ascii="Arial" w:hAnsi="Arial" w:cs="Arial"/>
          <w:b/>
          <w:bCs/>
          <w:color w:val="000000" w:themeColor="text1"/>
          <w:sz w:val="28"/>
          <w:szCs w:val="28"/>
        </w:rPr>
        <w:t>Learner Details</w:t>
      </w:r>
    </w:p>
    <w:p w14:paraId="3D64926F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Full Name: </w:t>
      </w:r>
    </w:p>
    <w:p w14:paraId="565270E2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Date of Birth: </w:t>
      </w:r>
    </w:p>
    <w:p w14:paraId="33C16FA9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Address: </w:t>
      </w:r>
    </w:p>
    <w:p w14:paraId="1EE56CE8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Postcode: </w:t>
      </w:r>
    </w:p>
    <w:p w14:paraId="628FB0D5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Mobile: </w:t>
      </w:r>
    </w:p>
    <w:p w14:paraId="3D7FD031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Email: </w:t>
      </w:r>
    </w:p>
    <w:p w14:paraId="6B62C875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Emergency Contact: </w:t>
      </w:r>
    </w:p>
    <w:p w14:paraId="59BC1DA7" w14:textId="20CA74C0" w:rsidR="00996366" w:rsidRPr="00996366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Emergency Contact Number: </w:t>
      </w:r>
    </w:p>
    <w:p w14:paraId="6FB84EC3" w14:textId="688537D7" w:rsidR="00996366" w:rsidRPr="00996366" w:rsidRDefault="00996366" w:rsidP="00996366">
      <w:pPr>
        <w:pStyle w:val="Heading2"/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6366">
        <w:rPr>
          <w:rFonts w:ascii="Arial" w:hAnsi="Arial" w:cs="Arial"/>
          <w:b/>
          <w:bCs/>
          <w:color w:val="000000" w:themeColor="text1"/>
          <w:sz w:val="28"/>
          <w:szCs w:val="28"/>
        </w:rPr>
        <w:t>Learning Support &amp; Accessibility</w:t>
      </w:r>
    </w:p>
    <w:p w14:paraId="37D05A0F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>Do you have any learning difficulties or additional learning needs? Yes / No</w:t>
      </w:r>
    </w:p>
    <w:p w14:paraId="4F1BC285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>Do you require any additional support or reasonable adjustments? Yes / No</w:t>
      </w:r>
    </w:p>
    <w:p w14:paraId="770256AF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>Do you require any visual, hearing, communication or other accessibility support? Yes / No</w:t>
      </w:r>
    </w:p>
    <w:p w14:paraId="1CA75C53" w14:textId="0BD29584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>Anything else we can do to support your learning? Yes / No</w:t>
      </w:r>
    </w:p>
    <w:p w14:paraId="5B8D9DF0" w14:textId="77777777" w:rsidR="00996366" w:rsidRPr="00996366" w:rsidRDefault="00996366" w:rsidP="00996366">
      <w:pPr>
        <w:pStyle w:val="Heading2"/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6366">
        <w:rPr>
          <w:rFonts w:ascii="Arial" w:hAnsi="Arial" w:cs="Arial"/>
          <w:b/>
          <w:bCs/>
          <w:color w:val="000000" w:themeColor="text1"/>
          <w:sz w:val="28"/>
          <w:szCs w:val="28"/>
        </w:rPr>
        <w:t>Declaration</w:t>
      </w:r>
    </w:p>
    <w:p w14:paraId="62F0EC75" w14:textId="478F7932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>I confirm the information provided is accurate.</w:t>
      </w:r>
      <w:r>
        <w:rPr>
          <w:rFonts w:ascii="Arial" w:hAnsi="Arial" w:cs="Arial"/>
          <w:color w:val="000000" w:themeColor="text1"/>
        </w:rPr>
        <w:br/>
      </w:r>
      <w:r w:rsidRPr="00912A49">
        <w:rPr>
          <w:rFonts w:ascii="Arial" w:hAnsi="Arial" w:cs="Arial"/>
          <w:color w:val="000000" w:themeColor="text1"/>
        </w:rPr>
        <w:br/>
        <w:t xml:space="preserve">Signature: </w:t>
      </w:r>
    </w:p>
    <w:p w14:paraId="4FAC3066" w14:textId="77777777" w:rsidR="00996366" w:rsidRPr="00912A49" w:rsidRDefault="00996366" w:rsidP="00996366">
      <w:pPr>
        <w:spacing w:line="360" w:lineRule="auto"/>
        <w:rPr>
          <w:rFonts w:ascii="Arial" w:hAnsi="Arial" w:cs="Arial"/>
          <w:color w:val="000000" w:themeColor="text1"/>
        </w:rPr>
      </w:pPr>
      <w:r w:rsidRPr="00912A49">
        <w:rPr>
          <w:rFonts w:ascii="Arial" w:hAnsi="Arial" w:cs="Arial"/>
          <w:color w:val="000000" w:themeColor="text1"/>
        </w:rPr>
        <w:t xml:space="preserve">Date: </w:t>
      </w:r>
    </w:p>
    <w:p w14:paraId="6C00AD9C" w14:textId="77777777" w:rsidR="00996366" w:rsidRPr="00510AD6" w:rsidRDefault="00996366" w:rsidP="00996366">
      <w:pPr>
        <w:autoSpaceDE w:val="0"/>
        <w:autoSpaceDN w:val="0"/>
        <w:adjustRightInd w:val="0"/>
        <w:spacing w:after="10" w:line="360" w:lineRule="auto"/>
        <w:ind w:left="29"/>
        <w:rPr>
          <w:rFonts w:ascii="Arial" w:hAnsi="Arial" w:cs="Arial"/>
          <w:b/>
          <w:bCs/>
          <w:color w:val="1A1A1A"/>
          <w:kern w:val="1"/>
          <w:sz w:val="28"/>
          <w:szCs w:val="28"/>
        </w:rPr>
      </w:pPr>
    </w:p>
    <w:p w14:paraId="690AAFAB" w14:textId="77777777" w:rsidR="005050F5" w:rsidRDefault="005050F5" w:rsidP="00996366">
      <w:pPr>
        <w:spacing w:line="360" w:lineRule="auto"/>
      </w:pPr>
    </w:p>
    <w:p w14:paraId="5A022B61" w14:textId="77777777" w:rsidR="007114AA" w:rsidRDefault="007114AA" w:rsidP="00996366">
      <w:pPr>
        <w:spacing w:line="360" w:lineRule="auto"/>
      </w:pPr>
    </w:p>
    <w:sectPr w:rsidR="007114AA" w:rsidSect="007114AA">
      <w:headerReference w:type="default" r:id="rId6"/>
      <w:footerReference w:type="default" r:id="rId7"/>
      <w:pgSz w:w="11906" w:h="16838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75944C" w14:textId="77777777" w:rsidR="00243E11" w:rsidRDefault="00243E11" w:rsidP="005050F5">
      <w:r>
        <w:separator/>
      </w:r>
    </w:p>
  </w:endnote>
  <w:endnote w:type="continuationSeparator" w:id="0">
    <w:p w14:paraId="2D543DBD" w14:textId="77777777" w:rsidR="00243E11" w:rsidRDefault="00243E11" w:rsidP="0050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40CF" w14:textId="59E9F110" w:rsidR="00996366" w:rsidRPr="00996366" w:rsidRDefault="00996366" w:rsidP="00996366">
    <w:pPr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 xml:space="preserve">Align &amp; Revive </w:t>
    </w:r>
    <w:r w:rsidRPr="00996366">
      <w:rPr>
        <w:rFonts w:ascii="Arial" w:hAnsi="Arial" w:cs="Arial"/>
        <w:color w:val="000000" w:themeColor="text1"/>
        <w:sz w:val="16"/>
        <w:szCs w:val="16"/>
      </w:rPr>
      <w:t xml:space="preserve">Unit 15/16, </w:t>
    </w:r>
    <w:proofErr w:type="spellStart"/>
    <w:r w:rsidRPr="00996366">
      <w:rPr>
        <w:rFonts w:ascii="Arial" w:hAnsi="Arial" w:cs="Arial"/>
        <w:color w:val="000000" w:themeColor="text1"/>
        <w:sz w:val="16"/>
        <w:szCs w:val="16"/>
      </w:rPr>
      <w:t>Winterbeck</w:t>
    </w:r>
    <w:proofErr w:type="spellEnd"/>
    <w:r w:rsidRPr="00996366">
      <w:rPr>
        <w:rFonts w:ascii="Arial" w:hAnsi="Arial" w:cs="Arial"/>
        <w:color w:val="000000" w:themeColor="text1"/>
        <w:sz w:val="16"/>
        <w:szCs w:val="16"/>
      </w:rPr>
      <w:t xml:space="preserve"> Industrial Estate</w:t>
    </w:r>
    <w:r>
      <w:rPr>
        <w:rFonts w:ascii="Arial" w:hAnsi="Arial" w:cs="Arial"/>
        <w:color w:val="000000" w:themeColor="text1"/>
        <w:sz w:val="16"/>
        <w:szCs w:val="16"/>
      </w:rPr>
      <w:t xml:space="preserve">, </w:t>
    </w:r>
    <w:r w:rsidRPr="00996366">
      <w:rPr>
        <w:rFonts w:ascii="Arial" w:hAnsi="Arial" w:cs="Arial"/>
        <w:color w:val="000000" w:themeColor="text1"/>
        <w:sz w:val="16"/>
        <w:szCs w:val="16"/>
      </w:rPr>
      <w:t>Bottesford</w:t>
    </w:r>
    <w:r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996366">
      <w:rPr>
        <w:rFonts w:ascii="Arial" w:hAnsi="Arial" w:cs="Arial"/>
        <w:color w:val="000000" w:themeColor="text1"/>
        <w:sz w:val="16"/>
        <w:szCs w:val="16"/>
      </w:rPr>
      <w:t>NG13 0</w:t>
    </w:r>
    <w:proofErr w:type="gramStart"/>
    <w:r w:rsidRPr="00996366">
      <w:rPr>
        <w:rFonts w:ascii="Arial" w:hAnsi="Arial" w:cs="Arial"/>
        <w:color w:val="000000" w:themeColor="text1"/>
        <w:sz w:val="16"/>
        <w:szCs w:val="16"/>
      </w:rPr>
      <w:t>AU</w:t>
    </w:r>
    <w:r>
      <w:rPr>
        <w:rFonts w:ascii="Arial" w:hAnsi="Arial" w:cs="Arial"/>
        <w:color w:val="000000" w:themeColor="text1"/>
        <w:sz w:val="16"/>
        <w:szCs w:val="16"/>
      </w:rPr>
      <w:t xml:space="preserve">  |</w:t>
    </w:r>
    <w:proofErr w:type="gramEnd"/>
    <w:r>
      <w:rPr>
        <w:rFonts w:ascii="Arial" w:hAnsi="Arial" w:cs="Arial"/>
        <w:color w:val="000000" w:themeColor="text1"/>
        <w:sz w:val="16"/>
        <w:szCs w:val="16"/>
      </w:rPr>
      <w:t xml:space="preserve">  </w:t>
    </w:r>
    <w:proofErr w:type="gramStart"/>
    <w:r w:rsidRPr="00996366">
      <w:rPr>
        <w:rFonts w:ascii="Arial" w:hAnsi="Arial" w:cs="Arial"/>
        <w:color w:val="000000" w:themeColor="text1"/>
        <w:sz w:val="16"/>
        <w:szCs w:val="16"/>
      </w:rPr>
      <w:t>juliesimpson.co.uk</w:t>
    </w:r>
    <w:r>
      <w:rPr>
        <w:rFonts w:ascii="Arial" w:hAnsi="Arial" w:cs="Arial"/>
        <w:color w:val="000000" w:themeColor="text1"/>
        <w:sz w:val="16"/>
        <w:szCs w:val="16"/>
      </w:rPr>
      <w:t xml:space="preserve">  |</w:t>
    </w:r>
    <w:proofErr w:type="gramEnd"/>
    <w:r>
      <w:rPr>
        <w:rFonts w:ascii="Arial" w:hAnsi="Arial" w:cs="Arial"/>
        <w:color w:val="000000" w:themeColor="text1"/>
        <w:sz w:val="16"/>
        <w:szCs w:val="16"/>
      </w:rPr>
      <w:t xml:space="preserve">  </w:t>
    </w:r>
    <w:r w:rsidRPr="00996366">
      <w:rPr>
        <w:rFonts w:ascii="Arial" w:hAnsi="Arial" w:cs="Arial"/>
        <w:color w:val="000000" w:themeColor="text1"/>
        <w:sz w:val="16"/>
        <w:szCs w:val="16"/>
      </w:rPr>
      <w:t>jstrainer@hotmail.co.uk</w:t>
    </w:r>
  </w:p>
  <w:p w14:paraId="70F453DA" w14:textId="38BC2DAE" w:rsidR="007114AA" w:rsidRPr="00996366" w:rsidRDefault="007114AA" w:rsidP="00996366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9D2674" w14:textId="77777777" w:rsidR="00243E11" w:rsidRDefault="00243E11" w:rsidP="005050F5">
      <w:r>
        <w:separator/>
      </w:r>
    </w:p>
  </w:footnote>
  <w:footnote w:type="continuationSeparator" w:id="0">
    <w:p w14:paraId="29C2DB33" w14:textId="77777777" w:rsidR="00243E11" w:rsidRDefault="00243E11" w:rsidP="00505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47463A" w14:textId="77777777" w:rsidR="005050F5" w:rsidRDefault="001C58D9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B856D89" wp14:editId="28C81A3B">
          <wp:simplePos x="0" y="0"/>
          <wp:positionH relativeFrom="page">
            <wp:posOffset>-19685</wp:posOffset>
          </wp:positionH>
          <wp:positionV relativeFrom="paragraph">
            <wp:posOffset>-475615</wp:posOffset>
          </wp:positionV>
          <wp:extent cx="7783195" cy="979170"/>
          <wp:effectExtent l="0" t="0" r="0" b="0"/>
          <wp:wrapNone/>
          <wp:docPr id="1" name="Picture 1" descr="A black and white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logo&#10;&#10;AI-generated content may be incorrect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195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D6"/>
    <w:rsid w:val="00027931"/>
    <w:rsid w:val="001C58D9"/>
    <w:rsid w:val="001D6C39"/>
    <w:rsid w:val="00243E11"/>
    <w:rsid w:val="00324272"/>
    <w:rsid w:val="00486E45"/>
    <w:rsid w:val="005050F5"/>
    <w:rsid w:val="00510AD6"/>
    <w:rsid w:val="005D36F3"/>
    <w:rsid w:val="0070312C"/>
    <w:rsid w:val="007114AA"/>
    <w:rsid w:val="00810311"/>
    <w:rsid w:val="00996366"/>
    <w:rsid w:val="009F2CCF"/>
    <w:rsid w:val="00DB6493"/>
    <w:rsid w:val="00E32128"/>
    <w:rsid w:val="00E9223A"/>
    <w:rsid w:val="00ED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40B38"/>
  <w15:chartTrackingRefBased/>
  <w15:docId w15:val="{FB357A3B-4EE6-064E-8B87-E30B5C2E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0F5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0F5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0F5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0F5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0F5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0F5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0F5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0F5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0F5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050F5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sid w:val="005050F5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5050F5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050F5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5050F5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5050F5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050F5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5050F5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050F5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5050F5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050F5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0F5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5050F5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0F5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5050F5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5050F5"/>
    <w:pPr>
      <w:ind w:left="720"/>
      <w:contextualSpacing/>
    </w:pPr>
  </w:style>
  <w:style w:type="character" w:styleId="IntenseEmphasis">
    <w:name w:val="Intense Emphasis"/>
    <w:uiPriority w:val="21"/>
    <w:qFormat/>
    <w:rsid w:val="005050F5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0F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5050F5"/>
    <w:rPr>
      <w:i/>
      <w:iCs/>
      <w:color w:val="0F4761"/>
    </w:rPr>
  </w:style>
  <w:style w:type="character" w:styleId="IntenseReference">
    <w:name w:val="Intense Reference"/>
    <w:uiPriority w:val="32"/>
    <w:qFormat/>
    <w:rsid w:val="005050F5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5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0F5"/>
  </w:style>
  <w:style w:type="paragraph" w:styleId="Footer">
    <w:name w:val="footer"/>
    <w:basedOn w:val="Normal"/>
    <w:link w:val="FooterChar"/>
    <w:uiPriority w:val="99"/>
    <w:unhideWhenUsed/>
    <w:rsid w:val="00505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0F5"/>
  </w:style>
  <w:style w:type="paragraph" w:customStyle="1" w:styleId="p1">
    <w:name w:val="p1"/>
    <w:basedOn w:val="Normal"/>
    <w:rsid w:val="005050F5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en-GB"/>
    </w:rPr>
  </w:style>
  <w:style w:type="character" w:customStyle="1" w:styleId="s1">
    <w:name w:val="s1"/>
    <w:basedOn w:val="DefaultParagraphFont"/>
    <w:rsid w:val="005050F5"/>
  </w:style>
  <w:style w:type="paragraph" w:customStyle="1" w:styleId="p2">
    <w:name w:val="p2"/>
    <w:basedOn w:val="Normal"/>
    <w:rsid w:val="005050F5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en-GB"/>
    </w:rPr>
  </w:style>
  <w:style w:type="paragraph" w:customStyle="1" w:styleId="p3">
    <w:name w:val="p3"/>
    <w:basedOn w:val="Normal"/>
    <w:rsid w:val="005050F5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en-GB"/>
    </w:rPr>
  </w:style>
  <w:style w:type="character" w:customStyle="1" w:styleId="s2">
    <w:name w:val="s2"/>
    <w:basedOn w:val="DefaultParagraphFont"/>
    <w:rsid w:val="005050F5"/>
  </w:style>
  <w:style w:type="table" w:styleId="TableGrid">
    <w:name w:val="Table Grid"/>
    <w:basedOn w:val="TableNormal"/>
    <w:uiPriority w:val="39"/>
    <w:rsid w:val="00ED6753"/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9223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edonnison/Documents/Work/Julie%20Simpson/Word%20Doc%20Template/Template/Align%20and%20Revive%20-%20ASSESSMENT%202%20%20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Align and Revive - ASSESSMENT 2  -Template.dot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Donnison</dc:creator>
  <cp:keywords/>
  <dc:description/>
  <cp:lastModifiedBy>Michele Donnison</cp:lastModifiedBy>
  <cp:revision>2</cp:revision>
  <dcterms:created xsi:type="dcterms:W3CDTF">2026-07-20T11:02:00Z</dcterms:created>
  <dcterms:modified xsi:type="dcterms:W3CDTF">2026-07-20T11:08:00Z</dcterms:modified>
</cp:coreProperties>
</file>